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B5" w:rsidRPr="004310BC" w:rsidRDefault="00CC50B5" w:rsidP="004310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обществознанию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Spec="center" w:tblpY="1"/>
        <w:tblOverlap w:val="never"/>
        <w:tblW w:w="452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36"/>
        <w:gridCol w:w="3533"/>
        <w:gridCol w:w="2629"/>
        <w:gridCol w:w="1529"/>
      </w:tblGrid>
      <w:tr w:rsidR="00CC50B5" w:rsidRPr="00F8697B" w:rsidTr="00F8697B">
        <w:trPr>
          <w:trHeight w:val="443"/>
          <w:tblCellSpacing w:w="15" w:type="dxa"/>
        </w:trPr>
        <w:tc>
          <w:tcPr>
            <w:tcW w:w="1023" w:type="pct"/>
            <w:vAlign w:val="center"/>
          </w:tcPr>
          <w:p w:rsidR="00CC50B5" w:rsidRPr="00F8697B" w:rsidRDefault="00CC50B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01" w:type="pct"/>
            <w:vAlign w:val="center"/>
          </w:tcPr>
          <w:p w:rsidR="00CC50B5" w:rsidRPr="00F8697B" w:rsidRDefault="00CC50B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336" w:type="pct"/>
            <w:vAlign w:val="center"/>
          </w:tcPr>
          <w:p w:rsidR="00CC50B5" w:rsidRPr="00F8697B" w:rsidRDefault="00CC50B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63" w:type="pct"/>
            <w:vAlign w:val="center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CC50B5" w:rsidRPr="00F8697B" w:rsidTr="00F8697B">
        <w:trPr>
          <w:trHeight w:val="315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Пилягина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CC50B5" w:rsidRPr="00F8697B" w:rsidTr="00F8697B">
        <w:trPr>
          <w:trHeight w:val="269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Бабешко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CC50B5" w:rsidRPr="00F8697B" w:rsidTr="00F8697B">
        <w:trPr>
          <w:trHeight w:val="293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CC50B5" w:rsidRPr="00F8697B" w:rsidTr="00F8697B">
        <w:trPr>
          <w:trHeight w:val="274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Попович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CC50B5" w:rsidRPr="00F8697B" w:rsidTr="00F8697B">
        <w:trPr>
          <w:trHeight w:val="270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Галимзянова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CC50B5" w:rsidRPr="00F8697B" w:rsidTr="00F8697B">
        <w:trPr>
          <w:trHeight w:val="26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Гарипова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CC50B5" w:rsidRPr="00F8697B" w:rsidTr="00F8697B">
        <w:trPr>
          <w:trHeight w:val="290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Гульмирова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CC50B5" w:rsidRPr="00F8697B" w:rsidTr="00F8697B">
        <w:trPr>
          <w:trHeight w:val="271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Тарасов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F8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 w:rsidR="00CC50B5" w:rsidRPr="00F8697B" w:rsidTr="00F8697B">
        <w:trPr>
          <w:trHeight w:val="271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Зарицкая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CC50B5" w:rsidRPr="00F8697B" w:rsidTr="00F8697B">
        <w:trPr>
          <w:trHeight w:val="271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Брусенкова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  <w:tr w:rsidR="00CC50B5" w:rsidRPr="00F8697B" w:rsidTr="00F8697B">
        <w:trPr>
          <w:trHeight w:val="271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Садыкова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</w:tr>
      <w:tr w:rsidR="00CC50B5" w:rsidRPr="00F8697B" w:rsidTr="00F8697B">
        <w:trPr>
          <w:trHeight w:val="271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Долженкова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</w:tr>
      <w:tr w:rsidR="00CC50B5" w:rsidRPr="00F8697B" w:rsidTr="00F8697B">
        <w:trPr>
          <w:trHeight w:val="271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Мадянов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</w:tr>
      <w:tr w:rsidR="00CC50B5" w:rsidRPr="00F8697B" w:rsidTr="00F8697B">
        <w:trPr>
          <w:trHeight w:val="268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Смекалова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CC50B5" w:rsidRPr="00F8697B" w:rsidTr="00F8697B">
        <w:trPr>
          <w:trHeight w:val="264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Мушаров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CC50B5" w:rsidRPr="00F8697B" w:rsidTr="00F8697B">
        <w:trPr>
          <w:trHeight w:val="288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CC50B5" w:rsidRPr="00F8697B" w:rsidTr="00F8697B">
        <w:trPr>
          <w:trHeight w:val="288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Сухарев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CC50B5" w:rsidRPr="00F8697B" w:rsidTr="00F8697B">
        <w:trPr>
          <w:trHeight w:val="26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CC50B5" w:rsidRPr="00F8697B" w:rsidTr="00F8697B">
        <w:trPr>
          <w:trHeight w:val="27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Альметов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Белозёрова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Нигаматуллин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Ванюхин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Габдуллина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Башанова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Завьялова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Сатмушева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Дарешина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Бектемирова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Буканбаева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Коклин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Баймяшкина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Лутфуллин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Мавланов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Мигунова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Цивильский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Купневич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Буреева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Тимошина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Лапшин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Биккинин 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Мадатова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Куленев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Напойкина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Хабибуллин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Зиновьева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Хайруллин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Коротеев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Озеров Е.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Тимофеев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Литвинова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Гадельзянова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Едиханова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Ботракова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Канивец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Нагуманова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CC50B5" w:rsidRPr="00F8697B" w:rsidTr="00F8697B">
        <w:trPr>
          <w:trHeight w:val="286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Галиева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C50B5" w:rsidRPr="00F8697B" w:rsidTr="00F8697B">
        <w:trPr>
          <w:trHeight w:val="282"/>
          <w:tblCellSpacing w:w="15" w:type="dxa"/>
        </w:trPr>
        <w:tc>
          <w:tcPr>
            <w:tcW w:w="102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01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Зайпина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CC50B5" w:rsidRPr="00F8697B" w:rsidRDefault="00CC50B5" w:rsidP="006E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97B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CC50B5" w:rsidRDefault="00CC50B5" w:rsidP="00F97888">
      <w:pPr>
        <w:rPr>
          <w:rFonts w:ascii="Times New Roman" w:hAnsi="Times New Roman"/>
          <w:sz w:val="28"/>
          <w:szCs w:val="28"/>
        </w:rPr>
      </w:pPr>
    </w:p>
    <w:p w:rsidR="00CC50B5" w:rsidRDefault="00CC50B5" w:rsidP="00F97888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textWrapping" w:clear="all"/>
      </w:r>
    </w:p>
    <w:p w:rsidR="00CC50B5" w:rsidRDefault="00CC50B5" w:rsidP="00136E29">
      <w:pPr>
        <w:rPr>
          <w:rFonts w:ascii="Times New Roman" w:hAnsi="Times New Roman"/>
          <w:sz w:val="28"/>
          <w:szCs w:val="28"/>
        </w:rPr>
      </w:pPr>
    </w:p>
    <w:p w:rsidR="00CC50B5" w:rsidRPr="00F8697B" w:rsidRDefault="00CC50B5" w:rsidP="00136E29">
      <w:pPr>
        <w:rPr>
          <w:rFonts w:ascii="Times New Roman" w:hAnsi="Times New Roman"/>
          <w:sz w:val="28"/>
          <w:szCs w:val="28"/>
        </w:rPr>
      </w:pPr>
    </w:p>
    <w:sectPr w:rsidR="00CC50B5" w:rsidRPr="00F8697B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42289"/>
    <w:rsid w:val="000B41AB"/>
    <w:rsid w:val="000C1C25"/>
    <w:rsid w:val="00114D77"/>
    <w:rsid w:val="00116E0E"/>
    <w:rsid w:val="00136E29"/>
    <w:rsid w:val="00160025"/>
    <w:rsid w:val="001B06F5"/>
    <w:rsid w:val="0027722C"/>
    <w:rsid w:val="002A16DE"/>
    <w:rsid w:val="002B216B"/>
    <w:rsid w:val="002D23F4"/>
    <w:rsid w:val="002D7891"/>
    <w:rsid w:val="003051C6"/>
    <w:rsid w:val="0030688B"/>
    <w:rsid w:val="003B3E95"/>
    <w:rsid w:val="004127F4"/>
    <w:rsid w:val="004272EB"/>
    <w:rsid w:val="004310BC"/>
    <w:rsid w:val="00490CE8"/>
    <w:rsid w:val="005315EC"/>
    <w:rsid w:val="005837E9"/>
    <w:rsid w:val="005850EA"/>
    <w:rsid w:val="005F6FB4"/>
    <w:rsid w:val="006561BF"/>
    <w:rsid w:val="006E253F"/>
    <w:rsid w:val="006E60DD"/>
    <w:rsid w:val="00720F44"/>
    <w:rsid w:val="0072780E"/>
    <w:rsid w:val="007350DC"/>
    <w:rsid w:val="00751904"/>
    <w:rsid w:val="00753FA9"/>
    <w:rsid w:val="007667A7"/>
    <w:rsid w:val="007C326A"/>
    <w:rsid w:val="007D0BFC"/>
    <w:rsid w:val="007F51FA"/>
    <w:rsid w:val="00836195"/>
    <w:rsid w:val="00844C07"/>
    <w:rsid w:val="00857B24"/>
    <w:rsid w:val="008847D7"/>
    <w:rsid w:val="00897562"/>
    <w:rsid w:val="008E767B"/>
    <w:rsid w:val="009B4A14"/>
    <w:rsid w:val="009F5485"/>
    <w:rsid w:val="00B21F3A"/>
    <w:rsid w:val="00B513A0"/>
    <w:rsid w:val="00B763D2"/>
    <w:rsid w:val="00BF3863"/>
    <w:rsid w:val="00C4735F"/>
    <w:rsid w:val="00C47446"/>
    <w:rsid w:val="00CC50B5"/>
    <w:rsid w:val="00D10CD8"/>
    <w:rsid w:val="00D6221A"/>
    <w:rsid w:val="00D87F35"/>
    <w:rsid w:val="00DC2607"/>
    <w:rsid w:val="00DE7325"/>
    <w:rsid w:val="00E36E65"/>
    <w:rsid w:val="00E4736D"/>
    <w:rsid w:val="00EA4B74"/>
    <w:rsid w:val="00EB00BA"/>
    <w:rsid w:val="00ED7BF4"/>
    <w:rsid w:val="00F01CF6"/>
    <w:rsid w:val="00F2562D"/>
    <w:rsid w:val="00F855C7"/>
    <w:rsid w:val="00F8697B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58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81650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58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81655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58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2</Pages>
  <Words>323</Words>
  <Characters>1843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18</cp:revision>
  <dcterms:created xsi:type="dcterms:W3CDTF">2018-10-05T15:09:00Z</dcterms:created>
  <dcterms:modified xsi:type="dcterms:W3CDTF">2018-10-22T16:32:00Z</dcterms:modified>
</cp:coreProperties>
</file>